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7B8" w:rsidRDefault="002A17B8" w:rsidP="002A17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Праздник «Золотая красавица – осень!»</w:t>
      </w:r>
    </w:p>
    <w:p w:rsidR="002A17B8" w:rsidRDefault="002A17B8" w:rsidP="002A17B8">
      <w:pPr>
        <w:rPr>
          <w:sz w:val="28"/>
          <w:szCs w:val="28"/>
        </w:rPr>
      </w:pPr>
    </w:p>
    <w:p w:rsidR="002A17B8" w:rsidRDefault="002A17B8" w:rsidP="002A17B8">
      <w:pPr>
        <w:rPr>
          <w:sz w:val="28"/>
          <w:szCs w:val="28"/>
        </w:rPr>
      </w:pPr>
      <w:r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Здравствуйте, ребята! Здравствуйте,  гости! Сегодня наш праздник посвящается самому красивому времени года – осени.</w:t>
      </w:r>
    </w:p>
    <w:p w:rsidR="002A17B8" w:rsidRDefault="002A17B8" w:rsidP="002A17B8">
      <w:pPr>
        <w:rPr>
          <w:sz w:val="28"/>
          <w:szCs w:val="28"/>
        </w:rPr>
      </w:pPr>
      <w:r>
        <w:rPr>
          <w:sz w:val="28"/>
          <w:szCs w:val="28"/>
        </w:rPr>
        <w:t>И снова осени портрет</w:t>
      </w:r>
    </w:p>
    <w:p w:rsidR="002A17B8" w:rsidRDefault="002A17B8" w:rsidP="002A17B8">
      <w:pPr>
        <w:rPr>
          <w:sz w:val="28"/>
          <w:szCs w:val="28"/>
        </w:rPr>
      </w:pPr>
      <w:r>
        <w:rPr>
          <w:sz w:val="28"/>
          <w:szCs w:val="28"/>
        </w:rPr>
        <w:t>Природа вешает в гостиной,</w:t>
      </w:r>
    </w:p>
    <w:p w:rsidR="002A17B8" w:rsidRDefault="002A17B8" w:rsidP="002A17B8">
      <w:pPr>
        <w:rPr>
          <w:sz w:val="28"/>
          <w:szCs w:val="28"/>
        </w:rPr>
      </w:pPr>
      <w:r>
        <w:rPr>
          <w:sz w:val="28"/>
          <w:szCs w:val="28"/>
        </w:rPr>
        <w:t>Под звуки песни журавлиной,</w:t>
      </w:r>
    </w:p>
    <w:p w:rsidR="002A17B8" w:rsidRDefault="002A17B8" w:rsidP="002A17B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Под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листьев</w:t>
      </w:r>
      <w:proofErr w:type="gramEnd"/>
      <w:r>
        <w:rPr>
          <w:sz w:val="28"/>
          <w:szCs w:val="28"/>
        </w:rPr>
        <w:t xml:space="preserve"> золотистый свет.</w:t>
      </w:r>
    </w:p>
    <w:p w:rsidR="002A17B8" w:rsidRDefault="002A17B8" w:rsidP="002A17B8">
      <w:pPr>
        <w:rPr>
          <w:sz w:val="28"/>
          <w:szCs w:val="28"/>
        </w:rPr>
      </w:pPr>
      <w:r>
        <w:rPr>
          <w:sz w:val="28"/>
          <w:szCs w:val="28"/>
        </w:rPr>
        <w:t xml:space="preserve">Осень – это не только пора грусти и печали, это ещё пора радости. </w:t>
      </w:r>
    </w:p>
    <w:p w:rsidR="002A17B8" w:rsidRDefault="002A17B8" w:rsidP="002A17B8">
      <w:pPr>
        <w:rPr>
          <w:sz w:val="28"/>
          <w:szCs w:val="28"/>
        </w:rPr>
      </w:pPr>
      <w:r>
        <w:rPr>
          <w:sz w:val="28"/>
          <w:szCs w:val="28"/>
        </w:rPr>
        <w:t>Почему? Потому, что осенью красиво всё кругом, и все с нетерпением ждут встречи с самым весёлым временем года – зимой.</w:t>
      </w:r>
    </w:p>
    <w:p w:rsidR="002A17B8" w:rsidRDefault="002A17B8" w:rsidP="002A17B8">
      <w:pPr>
        <w:rPr>
          <w:sz w:val="28"/>
          <w:szCs w:val="28"/>
        </w:rPr>
      </w:pPr>
      <w:r>
        <w:rPr>
          <w:sz w:val="28"/>
          <w:szCs w:val="28"/>
        </w:rPr>
        <w:t>Поэтому сегодня мы будем не только вздыхать и грустить, но и веселиться, наслаждаться её последними мгновениями.</w:t>
      </w:r>
    </w:p>
    <w:p w:rsidR="00CF01F6" w:rsidRPr="006E7FAE" w:rsidRDefault="00CF01F6" w:rsidP="002A17B8">
      <w:pPr>
        <w:rPr>
          <w:b/>
          <w:i/>
          <w:sz w:val="28"/>
          <w:szCs w:val="28"/>
        </w:rPr>
      </w:pPr>
      <w:r w:rsidRPr="006E7FAE">
        <w:rPr>
          <w:b/>
          <w:i/>
          <w:sz w:val="28"/>
          <w:szCs w:val="28"/>
        </w:rPr>
        <w:t>( песня «Осенняя песенка»)</w:t>
      </w:r>
    </w:p>
    <w:p w:rsidR="002A17B8" w:rsidRDefault="002A17B8" w:rsidP="002A17B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Всех гостей сегодня вместе 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не зря собрали.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Шутки, песни, прибаутки 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Будут в этом зале.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 яркий и задорный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 начинаем,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осеннюю царицу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гости приглашаем.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весел был наш праздник,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Нужно, чтобы целый зал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Вместе, дружно позвал: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Осень, осень, в гости просим!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(выходит Кикимора)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Кикимора: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не зря плутала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туда попала!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тропинки исходила,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ногах мозоль набила.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Что? Меня не узнаёте?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– так – так, ну вы даёте!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ж Кикимора лесная,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вредная и злая.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веселье отменяю,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отсюда выгоняю!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(свистит в свисток, бегает среди ребят, пугает)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Никуда мы не уйдём!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ведь осень в гости ждём.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 к нам прийти должна,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 очень нам нужна!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Кикимора: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 вовсе не нужна!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Ну, зачем, зачем она?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Осенью дожди, ненастье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какое в этом счастье?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Лужи. Грязь, морозы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сплошные слёзы.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ты, что ты! Осень – сказка!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кругом как в ярких красках: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Жёлтых и багровых,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Красных и лиловых.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Кикимора: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Осенью одни дожди, 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 осенью не жди!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Осень, славная пора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 осень детвора,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Сливы. Груши, виноград,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поспело для ребят.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Кикимора: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же делать? Как же быть?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ещё вас убедить?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поверьте, детвора.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Осень – скучная пора.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 – славная пора.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 осень детвора.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Осеню кругом чудесно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Необычно, интересно.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 -  время не простое,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 – время золотое!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Полюбуйтесь, маскарад!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Лес меняет свой наряд,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Сняв зелёный, мерит новый – 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Жёлтый, красный и лиловый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Кикимора: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Убедили вы меня,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Вам, ребята помогу.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лес скорее побегу.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полянки обойду,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осень там найду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 убегает)</w:t>
      </w:r>
    </w:p>
    <w:p w:rsidR="002A17B8" w:rsidRPr="006E7FAE" w:rsidRDefault="00CF01F6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E7F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(песня «Осень)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(игра «Да» и «Нет»)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Осенью цветы растут?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Осенью растут грибы?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Тучки солнце закрывают?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Колючий ветер прилетает?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Туманы осенью плывут?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а птицы гнёзда вьют?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букашки прилетают?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Звери  норки закрывают?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Урожай все собирают?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Птичьи стаи улетают?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 – часто льют дожди?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Достаём ли сапоги?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 светит очень жарко?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детям загорать?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а что же надо делать?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Куртки, шапки надевать?</w:t>
      </w:r>
    </w:p>
    <w:p w:rsidR="002A17B8" w:rsidRDefault="00CF01F6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(песня «Осень милая шуршит»)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Отгадайте, детвора, кто ещё спешит сюда.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Возле леса, на опушке,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Украшая тёмный бор.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Вырос пёстрый, весь в горошках,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Ядовитый ….. (мухомор)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Мухомор: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Я – нарядный мухомор,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Украшаю тёмный бор.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заметный, я красивый.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 лучший, самый милый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грибов важнее я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Уж поверьте мне, друзья!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Ох,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хваста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мухомор – 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Украшаю тёмный бор.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Знаем, знаем мы тебя, ведь тебя варить нельзя!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Хоть красивый ты на вид,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на вкус ты ядовит!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Мухомор: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 и что? Подумаешь ядовитый.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не важно. Главное – красота,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Ум, ловкость и …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умеем веселить, вот!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я вам ребятки, загадать хочу загадки.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Загадки не простые, про грибы лесные.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 смотрите, не зевайте,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Хором, дружно отвечайте!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грибов дружней, чем эти,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Знают взрослые и дети.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пеньке растут в лесу,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веснушки на носу.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же эти же ребята?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грибы зовут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?... 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опята)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 в красной шапочке растёт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корней осиновых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заметишь за версту,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Зовётся… (подосиновик)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Ходят в рыженьких беретах,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 в лес приносят летом.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дружные сестрички – 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Золотистые … (лисички)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Мухомор: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 и ну! Вот так ребята! Отгадали все загадки.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кто хочет поиграть? Свою ловкость показать?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(игра «Кто больше соберёт листьев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»)</w:t>
      </w:r>
    </w:p>
    <w:p w:rsidR="002A17B8" w:rsidRPr="006E7FAE" w:rsidRDefault="00CF01F6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E7F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(песня «Осенние дорожки»)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Ведущий: Ребята, что – то Осень опаздывает. Давайте все дружно позовём её.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(дети зовут Осень)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 здравствуй, осень!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Приходи на праздник к нам,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Очень, очень просим.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мы праздник радостный весело встречаем,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Приходи, мы ждём тебя,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 золотая…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Осень: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 обо мне? А вот и я! Привет осени вам друзья! Вы рады встретиться со мной? Вам нравится наряд лесной? Я пришла на праздник к вам петь и веселиться. Я хочу со всеми здесь крепко подружиться!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Ведущий: Осень – дивная пора,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 осень детвора.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Груши, сливы, виноград,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поспело для ребят.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(игра «Угадай овощ)</w:t>
      </w:r>
    </w:p>
    <w:p w:rsidR="006E7FAE" w:rsidRPr="006E7FAE" w:rsidRDefault="006E7FAE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CF01F6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(песня «Жёлтенькие листики»)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Репа – любимое лакомство многих детей. Все знаете русскую народную сказку «Репка».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Родители сейчас нам помогут показать её для королевы Осени. Нам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 артистов. Выходите, желающие!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 постановка сказки «Репка)</w:t>
      </w:r>
    </w:p>
    <w:p w:rsidR="002A17B8" w:rsidRDefault="00CF01F6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(ведущая раздаёт актёрам роли «репка», «дед», «баба», внучка», жучка», «кошка», «мышка» и просит их выучить всего одну фразу: репка – стою, как вкопанная; дед – оба – на; баба </w:t>
      </w:r>
      <w:r w:rsidR="006E7FA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7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я ещё ничего; внучка – я готова; жучка – гав – гав, я здесь; кошка – </w:t>
      </w:r>
      <w:proofErr w:type="spellStart"/>
      <w:r w:rsidR="006E7FAE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сметанки</w:t>
      </w:r>
      <w:proofErr w:type="spellEnd"/>
      <w:r w:rsidR="006E7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найдётся?; мышка – пи – пи.</w:t>
      </w:r>
      <w:proofErr w:type="gramEnd"/>
      <w:r w:rsidR="006E7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Ведущая начинает читать сказку «Репка», а задача актёров говорить всякий раз свою фразу, когда ведущая называет их роль. </w:t>
      </w:r>
      <w:proofErr w:type="gramStart"/>
      <w:r w:rsidR="006E7FAE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артистичнее будут актёры, тем смешнее получается представление)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proofErr w:type="gramEnd"/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Ведущий: Что, засиделись? Пора и поразмяться.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(Игра «Кто быстрее?»)</w:t>
      </w:r>
    </w:p>
    <w:p w:rsidR="006E7FAE" w:rsidRPr="00171775" w:rsidRDefault="006E7FAE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717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Вы сейчас будите называть по очереди овощи, которые выращивают в нашей местности</w:t>
      </w:r>
      <w:r w:rsidR="00171775" w:rsidRPr="001717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но п</w:t>
      </w:r>
      <w:proofErr w:type="gramStart"/>
      <w:r w:rsidR="00171775" w:rsidRPr="001717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о-</w:t>
      </w:r>
      <w:proofErr w:type="gramEnd"/>
      <w:r w:rsidR="00171775" w:rsidRPr="001717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proofErr w:type="spellStart"/>
      <w:r w:rsidR="00171775" w:rsidRPr="001717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эвенкийски</w:t>
      </w:r>
      <w:proofErr w:type="spellEnd"/>
      <w:r w:rsidR="00171775" w:rsidRPr="001717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Побеждает тот игрок, который назовёт овощ последним.</w:t>
      </w:r>
      <w:r w:rsidR="001717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Осень – пора сбора овощей. Вот и к нам на праздник прибыли овощи. Урожай у нас богатый, посмотрите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ребята!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Овощи:</w:t>
      </w:r>
    </w:p>
    <w:p w:rsidR="002A17B8" w:rsidRDefault="002A17B8" w:rsidP="002A17B8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-  зелёный огурец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огородной грядки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попал на праздник  к вам 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ребятки!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А, я дети, помидор,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Кругленький и красный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с утра надел костюм на себя атласный.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Нарядилась во сто одёжек сочная капуста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одёжки без застёжек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одёжек густо.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я, детки, их сестрица.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Жёлтая морковка.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Вся сияю как жар – птица.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танцую ловко.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морковка я,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Нет, 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злюка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Стоит вам отведать лука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Слёзы потекут рекой.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на грядке самый злой.</w:t>
      </w:r>
    </w:p>
    <w:p w:rsidR="002A17B8" w:rsidRDefault="00171775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71775" w:rsidRDefault="00171775" w:rsidP="00171775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а знаете ли вы эвенкийские осенние народные приметы?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1717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ответы детей)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71775" w:rsidRDefault="00171775" w:rsidP="00171775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Молодцы!</w:t>
      </w:r>
    </w:p>
    <w:p w:rsidR="00171775" w:rsidRPr="00171775" w:rsidRDefault="00171775" w:rsidP="00171775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 – чудная пора!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 мальчишки, что ж девчонки,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Спойте нам тогда частушки.</w:t>
      </w:r>
    </w:p>
    <w:p w:rsidR="002A17B8" w:rsidRDefault="002A17B8" w:rsidP="002A17B8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Говорят что без частушки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и жизни никакой.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осенние частушки пропоём со всей душой!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Осенью немало дела,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Осенью полно забот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созрело, всё поспело, все спешат на огород.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 времечко сырое,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Дождик льётся с высоты.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 чаще раскрывают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Разноцветные зонты.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 – чудная пора.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 осень детвора.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лес с корзинками мы ходим,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там грибов находим.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красиво всё кругом.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Золотым осенним днём.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Листья падают, кружатся,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под ножки к нам ложатся.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такое? Тут да тук?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стеклу раздался стук.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дождик вот опять 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пускает нас гулять.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 идёт не уставая,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ему конца и края.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мы зонтики возьмём,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дождём гулять пойдём!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Осень, осень золотая,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Хорошо, что ты пришла.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Ты и яблок, ты и мёду,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Ты и хлеба принесла.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вкуснее яблок спелых,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знает детвора.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мы яблоки увидим,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Сразу все кричим «Ура!»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Любим мы свеклу, морковку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капусту тоже есть.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Потому, что витамины в овощах и фруктах есть!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частушки вам пропели,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 скажите от души.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Хороши частушки наши,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мы тоже хороши!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Осень: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весело мне было,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ребят я полюбила.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Кикимора: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прощаться нам пора,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Осень: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поделать? Ждут дела. До Свидания!</w:t>
      </w:r>
    </w:p>
    <w:p w:rsidR="002A17B8" w:rsidRDefault="002A17B8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(заключительная песня)</w:t>
      </w:r>
    </w:p>
    <w:p w:rsidR="00CF01F6" w:rsidRDefault="00CF01F6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01F6" w:rsidRPr="00CF01F6" w:rsidRDefault="00CF01F6" w:rsidP="002A17B8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(песня «Ах, какая осень»)</w:t>
      </w: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2A17B8" w:rsidRDefault="002A17B8" w:rsidP="002A17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7B8" w:rsidRDefault="002A17B8" w:rsidP="002A17B8">
      <w:pPr>
        <w:jc w:val="center"/>
        <w:rPr>
          <w:sz w:val="28"/>
          <w:szCs w:val="28"/>
        </w:rPr>
      </w:pPr>
    </w:p>
    <w:p w:rsidR="00C60AA4" w:rsidRDefault="00C60AA4"/>
    <w:sectPr w:rsidR="00C60AA4" w:rsidSect="00C60A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13C61"/>
    <w:multiLevelType w:val="hybridMultilevel"/>
    <w:tmpl w:val="9B7C6068"/>
    <w:lvl w:ilvl="0" w:tplc="097652F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C74C60"/>
    <w:multiLevelType w:val="hybridMultilevel"/>
    <w:tmpl w:val="F14A68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B67CE4"/>
    <w:multiLevelType w:val="hybridMultilevel"/>
    <w:tmpl w:val="83EEB5CC"/>
    <w:lvl w:ilvl="0" w:tplc="B27260C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FEB3057"/>
    <w:multiLevelType w:val="hybridMultilevel"/>
    <w:tmpl w:val="97865E08"/>
    <w:lvl w:ilvl="0" w:tplc="1458EB96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01F6"/>
    <w:rsid w:val="00171775"/>
    <w:rsid w:val="002A17B8"/>
    <w:rsid w:val="006E7FAE"/>
    <w:rsid w:val="007C2B33"/>
    <w:rsid w:val="00C60AA4"/>
    <w:rsid w:val="00CF0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7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17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17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33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Праздни5</Template>
  <TotalTime>31</TotalTime>
  <Pages>11</Pages>
  <Words>1088</Words>
  <Characters>6207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STALKER</dc:creator>
  <cp:lastModifiedBy>STALKER</cp:lastModifiedBy>
  <cp:revision>1</cp:revision>
  <dcterms:created xsi:type="dcterms:W3CDTF">2009-11-15T10:54:00Z</dcterms:created>
  <dcterms:modified xsi:type="dcterms:W3CDTF">2009-11-15T11:25:00Z</dcterms:modified>
</cp:coreProperties>
</file>